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C04B8" w:rsidRDefault="007A48C8" w:rsidP="007A48C8">
      <w:pPr>
        <w:pStyle w:val="Heading1"/>
        <w:jc w:val="center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__</w:t>
      </w:r>
      <w:r w:rsidR="00DC04B8">
        <w:rPr>
          <w:rFonts w:ascii="Arial" w:hAnsi="Arial"/>
          <w:b/>
          <w:sz w:val="32"/>
        </w:rPr>
        <w:t>______________________________________________________</w:t>
      </w:r>
    </w:p>
    <w:p w:rsidR="00973CEC" w:rsidRDefault="00973CEC" w:rsidP="00660E1D">
      <w:pPr>
        <w:rPr>
          <w:rFonts w:ascii="Arial" w:hAnsi="Arial" w:cs="Arial"/>
          <w:sz w:val="22"/>
          <w:szCs w:val="22"/>
        </w:rPr>
      </w:pPr>
    </w:p>
    <w:p w:rsidR="00973CEC" w:rsidRDefault="005961C6" w:rsidP="00973CE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October 26, 2021</w:t>
      </w:r>
    </w:p>
    <w:p w:rsidR="005961C6" w:rsidRDefault="005961C6" w:rsidP="00973CEC">
      <w:pPr>
        <w:rPr>
          <w:rFonts w:ascii="Arial" w:hAnsi="Arial" w:cs="Arial"/>
          <w:sz w:val="22"/>
          <w:szCs w:val="22"/>
        </w:rPr>
      </w:pPr>
    </w:p>
    <w:p w:rsidR="005961C6" w:rsidRDefault="005961C6" w:rsidP="00973CE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NYS Independent Redistricting Commission</w:t>
      </w:r>
      <w:r w:rsidR="00594ED6">
        <w:rPr>
          <w:rFonts w:ascii="Arial" w:hAnsi="Arial" w:cs="Arial"/>
          <w:sz w:val="22"/>
          <w:szCs w:val="22"/>
        </w:rPr>
        <w:t>:</w:t>
      </w:r>
    </w:p>
    <w:p w:rsidR="005961C6" w:rsidRDefault="005961C6" w:rsidP="00973CE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>Please accept my comments in opposition to the current redistricting to Senate District 45.</w:t>
      </w:r>
    </w:p>
    <w:p w:rsidR="005961C6" w:rsidRDefault="005961C6" w:rsidP="00973CE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>The exclusion of the Town of Queensbury and the City of Glens Falls is extremely ill-conceived by the Commission from the long-existing 45</w:t>
      </w:r>
      <w:r w:rsidRPr="005961C6">
        <w:rPr>
          <w:rFonts w:ascii="Arial" w:hAnsi="Arial" w:cs="Arial"/>
          <w:sz w:val="22"/>
          <w:szCs w:val="22"/>
          <w:vertAlign w:val="superscript"/>
        </w:rPr>
        <w:t>th</w:t>
      </w:r>
      <w:r>
        <w:rPr>
          <w:rFonts w:ascii="Arial" w:hAnsi="Arial" w:cs="Arial"/>
          <w:sz w:val="22"/>
          <w:szCs w:val="22"/>
        </w:rPr>
        <w:t xml:space="preserve"> District.</w:t>
      </w:r>
    </w:p>
    <w:p w:rsidR="005961C6" w:rsidRDefault="005961C6" w:rsidP="00973CE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>Glens Falls and Plattsburgh have long been the primary cities in our North Country, sharing similar needs and problems. The City, undergoing a very successful downtown revitalization, is becoming more and more important to our major industry of tourism, with its Cool Insuring Arena and hotel a major asset to our amenities. Their delegates serve on the County Board as well sharing services and other vital interests.</w:t>
      </w:r>
    </w:p>
    <w:p w:rsidR="005961C6" w:rsidRDefault="005961C6" w:rsidP="00973CE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>Separation in the Senate district would distance them from our County and leave them as an oasis in our tourist activities, support and interest.</w:t>
      </w:r>
    </w:p>
    <w:p w:rsidR="005961C6" w:rsidRDefault="005961C6" w:rsidP="00973CE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</w:r>
      <w:r w:rsidR="00594ED6">
        <w:rPr>
          <w:rFonts w:ascii="Arial" w:hAnsi="Arial" w:cs="Arial"/>
          <w:sz w:val="22"/>
          <w:szCs w:val="22"/>
        </w:rPr>
        <w:t>R</w:t>
      </w:r>
      <w:r>
        <w:rPr>
          <w:rFonts w:ascii="Arial" w:hAnsi="Arial" w:cs="Arial"/>
          <w:sz w:val="22"/>
          <w:szCs w:val="22"/>
        </w:rPr>
        <w:t>emoving the Town of Queensbury makes no sense to me at all and ranks as one of the worst political concepts I have experienced in my 52 years as mayor.</w:t>
      </w:r>
    </w:p>
    <w:p w:rsidR="005961C6" w:rsidRDefault="005961C6" w:rsidP="00973CE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>Queensbury’s interest and importance to our total tourism industry is extremely vital and must remain under one representative as the remainder of our North Country.</w:t>
      </w:r>
    </w:p>
    <w:p w:rsidR="005961C6" w:rsidRDefault="005961C6" w:rsidP="00973CE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>Their growth with additional hotels, restaurants, attractions and amenities has been important to our region’s tourism.</w:t>
      </w:r>
    </w:p>
    <w:p w:rsidR="005961C6" w:rsidRDefault="005961C6" w:rsidP="00973CE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>The Great Escape Amusement Park, all the outlets stores all use Lake George as their address and to remove them from the present district make no sense.</w:t>
      </w:r>
    </w:p>
    <w:p w:rsidR="005961C6" w:rsidRDefault="005961C6" w:rsidP="00973CE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>We share similar services, transportation, Chamber of Commerce, infrastructure, numerous committees and businesses under the present district. We need one Senator representing this important area that is so vital</w:t>
      </w:r>
      <w:r w:rsidR="00594ED6">
        <w:rPr>
          <w:rFonts w:ascii="Arial" w:hAnsi="Arial" w:cs="Arial"/>
          <w:sz w:val="22"/>
          <w:szCs w:val="22"/>
        </w:rPr>
        <w:t xml:space="preserve"> to New York’s economy and needs.</w:t>
      </w:r>
    </w:p>
    <w:p w:rsidR="00594ED6" w:rsidRDefault="00594ED6" w:rsidP="00973CE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>We think of Queensbury as our partner in so many initiatives and speak as one voice when we pursue our needs in Albany.</w:t>
      </w:r>
    </w:p>
    <w:p w:rsidR="00594ED6" w:rsidRDefault="00594ED6" w:rsidP="00973CE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>Do not destroy our present district by cutting off our right arm as we move forward to further our tourism-related industry so vital to New York State as a whole.</w:t>
      </w:r>
    </w:p>
    <w:p w:rsidR="00594ED6" w:rsidRDefault="00594ED6" w:rsidP="00973CE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>Thank you for your time and concerns.</w:t>
      </w:r>
    </w:p>
    <w:p w:rsidR="00594ED6" w:rsidRDefault="00594ED6" w:rsidP="00973CEC">
      <w:pPr>
        <w:rPr>
          <w:rFonts w:ascii="Arial" w:hAnsi="Arial" w:cs="Arial"/>
          <w:sz w:val="22"/>
          <w:szCs w:val="22"/>
        </w:rPr>
      </w:pPr>
    </w:p>
    <w:p w:rsidR="00594ED6" w:rsidRDefault="00594ED6" w:rsidP="00973CEC">
      <w:pPr>
        <w:rPr>
          <w:rFonts w:ascii="Arial" w:hAnsi="Arial" w:cs="Arial"/>
          <w:sz w:val="22"/>
          <w:szCs w:val="22"/>
        </w:rPr>
      </w:pPr>
    </w:p>
    <w:p w:rsidR="00594ED6" w:rsidRPr="00973CEC" w:rsidRDefault="00594ED6" w:rsidP="00973CE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594ED6">
        <w:rPr>
          <w:rFonts w:ascii="Arial" w:hAnsi="Arial" w:cs="Arial"/>
          <w:noProof/>
          <w:sz w:val="22"/>
          <w:szCs w:val="22"/>
        </w:rPr>
        <w:drawing>
          <wp:inline distT="0" distB="0" distL="0" distR="0">
            <wp:extent cx="1706177" cy="1219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yor's signature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2409" cy="1245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C362E" w:rsidRDefault="005961C6" w:rsidP="00594ED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</w:r>
    </w:p>
    <w:sectPr w:rsidR="00AC362E" w:rsidSect="00C02DFC">
      <w:headerReference w:type="default" r:id="rId8"/>
      <w:pgSz w:w="12240" w:h="15840" w:code="1"/>
      <w:pgMar w:top="3312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02DFC" w:rsidRDefault="006B565A">
      <w:r>
        <w:separator/>
      </w:r>
    </w:p>
  </w:endnote>
  <w:endnote w:type="continuationSeparator" w:id="0">
    <w:p w:rsidR="00C02DFC" w:rsidRDefault="006B56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02DFC" w:rsidRDefault="006B565A">
      <w:r>
        <w:separator/>
      </w:r>
    </w:p>
  </w:footnote>
  <w:footnote w:type="continuationSeparator" w:id="0">
    <w:p w:rsidR="00C02DFC" w:rsidRDefault="006B565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C04B8" w:rsidRPr="007A1E55" w:rsidRDefault="00DC04B8">
    <w:pPr>
      <w:pStyle w:val="Header"/>
      <w:jc w:val="center"/>
      <w:rPr>
        <w:rFonts w:ascii="Arial" w:hAnsi="Arial" w:cs="Arial"/>
        <w:b/>
        <w:sz w:val="28"/>
      </w:rPr>
    </w:pPr>
    <w:smartTag w:uri="urn:schemas-microsoft-com:office:smarttags" w:element="place">
      <w:smartTag w:uri="urn:schemas-microsoft-com:office:smarttags" w:element="City">
        <w:r w:rsidRPr="007A1E55">
          <w:rPr>
            <w:rFonts w:ascii="Arial" w:hAnsi="Arial" w:cs="Arial"/>
            <w:b/>
            <w:sz w:val="28"/>
          </w:rPr>
          <w:t>VILLAGE OF LAKE GEORGE</w:t>
        </w:r>
      </w:smartTag>
      <w:r w:rsidRPr="007A1E55">
        <w:rPr>
          <w:rFonts w:ascii="Arial" w:hAnsi="Arial" w:cs="Arial"/>
          <w:b/>
          <w:sz w:val="28"/>
        </w:rPr>
        <w:t xml:space="preserve">, </w:t>
      </w:r>
      <w:smartTag w:uri="urn:schemas-microsoft-com:office:smarttags" w:element="State">
        <w:r w:rsidRPr="007A1E55">
          <w:rPr>
            <w:rFonts w:ascii="Arial" w:hAnsi="Arial" w:cs="Arial"/>
            <w:b/>
            <w:sz w:val="28"/>
          </w:rPr>
          <w:t>NEW YORK</w:t>
        </w:r>
      </w:smartTag>
    </w:smartTag>
  </w:p>
  <w:p w:rsidR="00DC04B8" w:rsidRDefault="008E4E3B">
    <w:pPr>
      <w:pStyle w:val="Header"/>
      <w:jc w:val="center"/>
      <w:rPr>
        <w:b/>
        <w:sz w:val="28"/>
      </w:rPr>
    </w:pPr>
    <w:r>
      <w:rPr>
        <w:noProof/>
      </w:rPr>
      <w:object w:dxaOrig="1440" w:dyaOrig="144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25" type="#_x0000_t75" style="position:absolute;left:0;text-align:left;margin-left:-13.6pt;margin-top:9.6pt;width:141.15pt;height:132.3pt;z-index:251657728;visibility:visible;mso-wrap-edited:f" o:allowincell="f">
          <v:imagedata r:id="rId1" o:title=""/>
          <w10:wrap type="topAndBottom"/>
        </v:shape>
        <o:OLEObject Type="Embed" ProgID="Word.Picture.8" ShapeID="_x0000_s1025" DrawAspect="Content" ObjectID="_1696768098" r:id="rId2"/>
      </w:object>
    </w:r>
    <w:r w:rsidR="00DC04B8">
      <w:rPr>
        <w:b/>
        <w:sz w:val="28"/>
      </w:rPr>
      <w:tab/>
    </w:r>
  </w:p>
  <w:tbl>
    <w:tblPr>
      <w:tblW w:w="0" w:type="auto"/>
      <w:tblInd w:w="3438" w:type="dxa"/>
      <w:tblLayout w:type="fixed"/>
      <w:tblLook w:val="0000" w:firstRow="0" w:lastRow="0" w:firstColumn="0" w:lastColumn="0" w:noHBand="0" w:noVBand="0"/>
    </w:tblPr>
    <w:tblGrid>
      <w:gridCol w:w="3870"/>
      <w:gridCol w:w="3690"/>
    </w:tblGrid>
    <w:tr w:rsidR="00DC04B8" w:rsidTr="00361231">
      <w:trPr>
        <w:trHeight w:val="342"/>
      </w:trPr>
      <w:tc>
        <w:tcPr>
          <w:tcW w:w="3870" w:type="dxa"/>
        </w:tcPr>
        <w:p w:rsidR="00DC04B8" w:rsidRPr="007A1E55" w:rsidRDefault="00DC04B8" w:rsidP="00687670">
          <w:pPr>
            <w:pStyle w:val="Header"/>
            <w:jc w:val="center"/>
            <w:rPr>
              <w:rFonts w:ascii="Arial" w:hAnsi="Arial" w:cs="Arial"/>
            </w:rPr>
          </w:pPr>
          <w:r w:rsidRPr="007A1E55">
            <w:rPr>
              <w:rFonts w:ascii="Arial" w:hAnsi="Arial" w:cs="Arial"/>
            </w:rPr>
            <w:t>PO BOX 791</w:t>
          </w:r>
        </w:p>
      </w:tc>
      <w:tc>
        <w:tcPr>
          <w:tcW w:w="3690" w:type="dxa"/>
        </w:tcPr>
        <w:p w:rsidR="00DC04B8" w:rsidRPr="007A1E55" w:rsidRDefault="00DC04B8" w:rsidP="007A1E55">
          <w:pPr>
            <w:pStyle w:val="Header"/>
            <w:jc w:val="center"/>
            <w:rPr>
              <w:rFonts w:ascii="Arial" w:hAnsi="Arial" w:cs="Arial"/>
            </w:rPr>
          </w:pPr>
          <w:r w:rsidRPr="007A1E55">
            <w:rPr>
              <w:rFonts w:ascii="Arial" w:hAnsi="Arial" w:cs="Arial"/>
            </w:rPr>
            <w:t>TRUSTEES</w:t>
          </w:r>
        </w:p>
      </w:tc>
    </w:tr>
    <w:tr w:rsidR="00DC04B8">
      <w:tc>
        <w:tcPr>
          <w:tcW w:w="3870" w:type="dxa"/>
        </w:tcPr>
        <w:p w:rsidR="00DC04B8" w:rsidRDefault="007F19C5">
          <w:pPr>
            <w:pStyle w:val="Header"/>
            <w:jc w:val="center"/>
            <w:rPr>
              <w:rFonts w:ascii="Arial" w:hAnsi="Arial" w:cs="Arial"/>
            </w:rPr>
          </w:pPr>
          <w:r>
            <w:rPr>
              <w:rFonts w:ascii="Arial" w:hAnsi="Arial" w:cs="Arial"/>
            </w:rPr>
            <w:t xml:space="preserve">LAKE GEORGE, NY </w:t>
          </w:r>
          <w:r w:rsidR="00DC04B8" w:rsidRPr="007A1E55">
            <w:rPr>
              <w:rFonts w:ascii="Arial" w:hAnsi="Arial" w:cs="Arial"/>
            </w:rPr>
            <w:t>12845</w:t>
          </w:r>
        </w:p>
        <w:p w:rsidR="007A1E55" w:rsidRDefault="007A1E55">
          <w:pPr>
            <w:pStyle w:val="Header"/>
            <w:jc w:val="center"/>
            <w:rPr>
              <w:rFonts w:ascii="Arial" w:hAnsi="Arial" w:cs="Arial"/>
            </w:rPr>
          </w:pPr>
        </w:p>
        <w:p w:rsidR="007A1E55" w:rsidRDefault="007A1E55">
          <w:pPr>
            <w:pStyle w:val="Header"/>
            <w:jc w:val="center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ROBERT M. BLAIS</w:t>
          </w:r>
        </w:p>
        <w:p w:rsidR="007A1E55" w:rsidRPr="007A1E55" w:rsidRDefault="007A1E55">
          <w:pPr>
            <w:pStyle w:val="Header"/>
            <w:jc w:val="center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Mayor</w:t>
          </w:r>
        </w:p>
      </w:tc>
      <w:tc>
        <w:tcPr>
          <w:tcW w:w="3690" w:type="dxa"/>
        </w:tcPr>
        <w:p w:rsidR="007A1E55" w:rsidRPr="007A1E55" w:rsidRDefault="007A1E55">
          <w:pPr>
            <w:pStyle w:val="Header"/>
            <w:jc w:val="center"/>
            <w:rPr>
              <w:rFonts w:ascii="Arial" w:hAnsi="Arial" w:cs="Arial"/>
            </w:rPr>
          </w:pPr>
          <w:r w:rsidRPr="007A1E55">
            <w:rPr>
              <w:rFonts w:ascii="Arial" w:hAnsi="Arial" w:cs="Arial"/>
            </w:rPr>
            <w:t>John Earl</w:t>
          </w:r>
        </w:p>
        <w:p w:rsidR="00825096" w:rsidRDefault="00825096" w:rsidP="00825096">
          <w:pPr>
            <w:pStyle w:val="Header"/>
            <w:jc w:val="center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Ray Perry</w:t>
          </w:r>
        </w:p>
        <w:p w:rsidR="00DC04B8" w:rsidRDefault="0024553B" w:rsidP="0024553B">
          <w:pPr>
            <w:pStyle w:val="Header"/>
            <w:jc w:val="center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John Root</w:t>
          </w:r>
        </w:p>
        <w:p w:rsidR="001643FF" w:rsidRDefault="001643FF" w:rsidP="001643FF">
          <w:pPr>
            <w:pStyle w:val="Header"/>
            <w:jc w:val="center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Joseph Mastrodomenico</w:t>
          </w:r>
        </w:p>
        <w:p w:rsidR="0024553B" w:rsidRPr="007A1E55" w:rsidRDefault="0024553B" w:rsidP="0024553B">
          <w:pPr>
            <w:pStyle w:val="Header"/>
            <w:jc w:val="center"/>
            <w:rPr>
              <w:rFonts w:ascii="Arial" w:hAnsi="Arial" w:cs="Arial"/>
            </w:rPr>
          </w:pPr>
        </w:p>
      </w:tc>
    </w:tr>
    <w:tr w:rsidR="00DC04B8">
      <w:tc>
        <w:tcPr>
          <w:tcW w:w="3870" w:type="dxa"/>
        </w:tcPr>
        <w:p w:rsidR="00DC04B8" w:rsidRPr="007A1E55" w:rsidRDefault="007F19C5" w:rsidP="007F19C5">
          <w:pPr>
            <w:pStyle w:val="Header"/>
            <w:jc w:val="center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Debra McKinney</w:t>
          </w:r>
        </w:p>
      </w:tc>
      <w:tc>
        <w:tcPr>
          <w:tcW w:w="3690" w:type="dxa"/>
        </w:tcPr>
        <w:p w:rsidR="00DC04B8" w:rsidRPr="007A1E55" w:rsidRDefault="007F19C5" w:rsidP="007A1E55">
          <w:pPr>
            <w:pStyle w:val="Header"/>
            <w:jc w:val="center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Dan Barusch</w:t>
          </w:r>
        </w:p>
      </w:tc>
    </w:tr>
    <w:tr w:rsidR="00DC04B8" w:rsidTr="00361231">
      <w:trPr>
        <w:trHeight w:val="783"/>
      </w:trPr>
      <w:tc>
        <w:tcPr>
          <w:tcW w:w="3870" w:type="dxa"/>
        </w:tcPr>
        <w:p w:rsidR="00DC04B8" w:rsidRDefault="00DC04B8" w:rsidP="007F19C5">
          <w:pPr>
            <w:pStyle w:val="Header"/>
            <w:jc w:val="center"/>
            <w:rPr>
              <w:rFonts w:ascii="Arial" w:hAnsi="Arial" w:cs="Arial"/>
              <w:sz w:val="18"/>
            </w:rPr>
          </w:pPr>
          <w:r w:rsidRPr="007A1E55">
            <w:rPr>
              <w:rFonts w:ascii="Arial" w:hAnsi="Arial" w:cs="Arial"/>
              <w:sz w:val="18"/>
            </w:rPr>
            <w:t>Clerk</w:t>
          </w:r>
        </w:p>
        <w:p w:rsidR="007F19C5" w:rsidRDefault="007F19C5" w:rsidP="007F19C5">
          <w:pPr>
            <w:pStyle w:val="Header"/>
            <w:jc w:val="center"/>
            <w:rPr>
              <w:rFonts w:ascii="Arial" w:hAnsi="Arial" w:cs="Arial"/>
              <w:sz w:val="18"/>
            </w:rPr>
          </w:pPr>
        </w:p>
        <w:p w:rsidR="007F19C5" w:rsidRDefault="007F19C5" w:rsidP="007F19C5">
          <w:pPr>
            <w:pStyle w:val="Header"/>
            <w:jc w:val="center"/>
            <w:rPr>
              <w:rFonts w:ascii="Arial" w:hAnsi="Arial" w:cs="Arial"/>
              <w:sz w:val="18"/>
            </w:rPr>
          </w:pPr>
        </w:p>
        <w:p w:rsidR="007F19C5" w:rsidRPr="00361231" w:rsidRDefault="007F19C5" w:rsidP="007F19C5">
          <w:pPr>
            <w:pStyle w:val="Header"/>
            <w:jc w:val="center"/>
            <w:rPr>
              <w:rFonts w:ascii="Arial" w:hAnsi="Arial" w:cs="Arial"/>
            </w:rPr>
          </w:pPr>
          <w:r w:rsidRPr="00361231">
            <w:rPr>
              <w:rFonts w:ascii="Arial" w:hAnsi="Arial" w:cs="Arial"/>
            </w:rPr>
            <w:t>Dannae Bock</w:t>
          </w:r>
        </w:p>
      </w:tc>
      <w:tc>
        <w:tcPr>
          <w:tcW w:w="3690" w:type="dxa"/>
        </w:tcPr>
        <w:p w:rsidR="00DC04B8" w:rsidRDefault="00687670">
          <w:pPr>
            <w:pStyle w:val="Header"/>
            <w:jc w:val="center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Planning and Zoning</w:t>
          </w:r>
          <w:r w:rsidR="00825096">
            <w:rPr>
              <w:rFonts w:ascii="Arial" w:hAnsi="Arial" w:cs="Arial"/>
            </w:rPr>
            <w:t xml:space="preserve"> </w:t>
          </w:r>
        </w:p>
        <w:p w:rsidR="007A48C8" w:rsidRDefault="007A48C8">
          <w:pPr>
            <w:pStyle w:val="Header"/>
            <w:jc w:val="center"/>
            <w:rPr>
              <w:rFonts w:ascii="Arial" w:hAnsi="Arial" w:cs="Arial"/>
            </w:rPr>
          </w:pPr>
        </w:p>
        <w:p w:rsidR="0024553B" w:rsidRPr="007A1E55" w:rsidRDefault="007A48C8">
          <w:pPr>
            <w:pStyle w:val="Header"/>
            <w:jc w:val="center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518-668-5771</w:t>
          </w:r>
        </w:p>
      </w:tc>
    </w:tr>
    <w:tr w:rsidR="00DC04B8" w:rsidTr="00361231">
      <w:trPr>
        <w:trHeight w:val="387"/>
      </w:trPr>
      <w:tc>
        <w:tcPr>
          <w:tcW w:w="3870" w:type="dxa"/>
        </w:tcPr>
        <w:p w:rsidR="00DC04B8" w:rsidRPr="007A1E55" w:rsidRDefault="007F19C5">
          <w:pPr>
            <w:pStyle w:val="Header"/>
            <w:jc w:val="center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Treasurer</w:t>
          </w:r>
        </w:p>
      </w:tc>
      <w:tc>
        <w:tcPr>
          <w:tcW w:w="3690" w:type="dxa"/>
        </w:tcPr>
        <w:p w:rsidR="00DC04B8" w:rsidRDefault="00DC04B8">
          <w:pPr>
            <w:pStyle w:val="Header"/>
            <w:jc w:val="center"/>
            <w:rPr>
              <w:rFonts w:ascii="Arial" w:hAnsi="Arial" w:cs="Arial"/>
            </w:rPr>
          </w:pPr>
          <w:r w:rsidRPr="007A1E55">
            <w:rPr>
              <w:rFonts w:ascii="Arial" w:hAnsi="Arial" w:cs="Arial"/>
            </w:rPr>
            <w:t>FAX:  518-668-3735</w:t>
          </w:r>
        </w:p>
        <w:p w:rsidR="007A1E55" w:rsidRPr="007A1E55" w:rsidRDefault="007A1E55">
          <w:pPr>
            <w:pStyle w:val="Header"/>
            <w:jc w:val="center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E-mail: lgvill</w:t>
          </w:r>
          <w:r w:rsidR="00BF280B">
            <w:rPr>
              <w:rFonts w:ascii="Arial" w:hAnsi="Arial" w:cs="Arial"/>
            </w:rPr>
            <w:t>e</w:t>
          </w:r>
          <w:r>
            <w:rPr>
              <w:rFonts w:ascii="Arial" w:hAnsi="Arial" w:cs="Arial"/>
            </w:rPr>
            <w:t xml:space="preserve">@nycap.rr.com </w:t>
          </w:r>
        </w:p>
      </w:tc>
    </w:tr>
  </w:tbl>
  <w:p w:rsidR="00DC04B8" w:rsidRDefault="00DC04B8">
    <w:pPr>
      <w:pStyle w:val="Header"/>
      <w:rPr>
        <w:sz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C436DF0"/>
    <w:multiLevelType w:val="hybridMultilevel"/>
    <w:tmpl w:val="2A460BE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00A3314"/>
    <w:multiLevelType w:val="hybridMultilevel"/>
    <w:tmpl w:val="8DEAB21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8B93F01"/>
    <w:multiLevelType w:val="hybridMultilevel"/>
    <w:tmpl w:val="A81CD646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3FA5656D"/>
    <w:multiLevelType w:val="hybridMultilevel"/>
    <w:tmpl w:val="38860042"/>
    <w:lvl w:ilvl="0" w:tplc="94146C18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4B6B1C26"/>
    <w:multiLevelType w:val="hybridMultilevel"/>
    <w:tmpl w:val="4A225A0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4EA54380"/>
    <w:multiLevelType w:val="hybridMultilevel"/>
    <w:tmpl w:val="B1E05BEC"/>
    <w:lvl w:ilvl="0" w:tplc="22B83554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6956D7"/>
    <w:multiLevelType w:val="hybridMultilevel"/>
    <w:tmpl w:val="40F085CA"/>
    <w:lvl w:ilvl="0" w:tplc="EFC4DF32">
      <w:start w:val="46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7" w15:restartNumberingAfterBreak="0">
    <w:nsid w:val="6D7501DB"/>
    <w:multiLevelType w:val="hybridMultilevel"/>
    <w:tmpl w:val="DF901B1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0"/>
  </w:num>
  <w:num w:numId="5">
    <w:abstractNumId w:val="7"/>
  </w:num>
  <w:num w:numId="6">
    <w:abstractNumId w:val="3"/>
  </w:num>
  <w:num w:numId="7">
    <w:abstractNumId w:val="6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A07E0"/>
    <w:rsid w:val="00005911"/>
    <w:rsid w:val="00015287"/>
    <w:rsid w:val="00027539"/>
    <w:rsid w:val="000353BB"/>
    <w:rsid w:val="00060098"/>
    <w:rsid w:val="00060E6F"/>
    <w:rsid w:val="00084B04"/>
    <w:rsid w:val="000D0602"/>
    <w:rsid w:val="000D0A07"/>
    <w:rsid w:val="00106730"/>
    <w:rsid w:val="001237E5"/>
    <w:rsid w:val="001643FF"/>
    <w:rsid w:val="00171E7E"/>
    <w:rsid w:val="001B05C0"/>
    <w:rsid w:val="001C3A4D"/>
    <w:rsid w:val="001C5D7E"/>
    <w:rsid w:val="001E74C4"/>
    <w:rsid w:val="001F201A"/>
    <w:rsid w:val="001F73B0"/>
    <w:rsid w:val="0024553B"/>
    <w:rsid w:val="002553C9"/>
    <w:rsid w:val="0027441D"/>
    <w:rsid w:val="00287B5E"/>
    <w:rsid w:val="002A23E9"/>
    <w:rsid w:val="002D4F5C"/>
    <w:rsid w:val="002E111B"/>
    <w:rsid w:val="002F6F95"/>
    <w:rsid w:val="0030207E"/>
    <w:rsid w:val="00302BA2"/>
    <w:rsid w:val="003076E1"/>
    <w:rsid w:val="0031664A"/>
    <w:rsid w:val="003179F9"/>
    <w:rsid w:val="00361231"/>
    <w:rsid w:val="00365719"/>
    <w:rsid w:val="00377AF7"/>
    <w:rsid w:val="003B22CB"/>
    <w:rsid w:val="003D2CB1"/>
    <w:rsid w:val="003D7370"/>
    <w:rsid w:val="00414E8C"/>
    <w:rsid w:val="0042579C"/>
    <w:rsid w:val="00441BB3"/>
    <w:rsid w:val="00470056"/>
    <w:rsid w:val="004A29C2"/>
    <w:rsid w:val="004C3E88"/>
    <w:rsid w:val="004C539E"/>
    <w:rsid w:val="004F03BC"/>
    <w:rsid w:val="004F1B78"/>
    <w:rsid w:val="0052755F"/>
    <w:rsid w:val="00540DFF"/>
    <w:rsid w:val="00577FDF"/>
    <w:rsid w:val="0058035D"/>
    <w:rsid w:val="0058177D"/>
    <w:rsid w:val="0059284E"/>
    <w:rsid w:val="00594ED6"/>
    <w:rsid w:val="005961C6"/>
    <w:rsid w:val="005A5D3A"/>
    <w:rsid w:val="005B1D02"/>
    <w:rsid w:val="005B6BBE"/>
    <w:rsid w:val="005D1A48"/>
    <w:rsid w:val="005D3F61"/>
    <w:rsid w:val="0061084D"/>
    <w:rsid w:val="006361AB"/>
    <w:rsid w:val="00651F57"/>
    <w:rsid w:val="006525F4"/>
    <w:rsid w:val="006529FA"/>
    <w:rsid w:val="00660E1D"/>
    <w:rsid w:val="0066482A"/>
    <w:rsid w:val="00665FB6"/>
    <w:rsid w:val="00687670"/>
    <w:rsid w:val="006B565A"/>
    <w:rsid w:val="006D3561"/>
    <w:rsid w:val="00701ABB"/>
    <w:rsid w:val="00715DFE"/>
    <w:rsid w:val="0072279F"/>
    <w:rsid w:val="00753743"/>
    <w:rsid w:val="00764D78"/>
    <w:rsid w:val="007802FC"/>
    <w:rsid w:val="007A1E55"/>
    <w:rsid w:val="007A48C8"/>
    <w:rsid w:val="007C0FCF"/>
    <w:rsid w:val="007C15F0"/>
    <w:rsid w:val="007C7AA5"/>
    <w:rsid w:val="007E042F"/>
    <w:rsid w:val="007E06DE"/>
    <w:rsid w:val="007E4E6D"/>
    <w:rsid w:val="007F19C5"/>
    <w:rsid w:val="007F1BAA"/>
    <w:rsid w:val="008117E3"/>
    <w:rsid w:val="00812B1E"/>
    <w:rsid w:val="0082203D"/>
    <w:rsid w:val="00825096"/>
    <w:rsid w:val="0083364B"/>
    <w:rsid w:val="0087539B"/>
    <w:rsid w:val="008931A6"/>
    <w:rsid w:val="00896294"/>
    <w:rsid w:val="008B7F4E"/>
    <w:rsid w:val="008E3DE9"/>
    <w:rsid w:val="008E4E3B"/>
    <w:rsid w:val="008F48FF"/>
    <w:rsid w:val="00902109"/>
    <w:rsid w:val="0091579D"/>
    <w:rsid w:val="009400C9"/>
    <w:rsid w:val="00940C05"/>
    <w:rsid w:val="00973CEC"/>
    <w:rsid w:val="009B567F"/>
    <w:rsid w:val="009B61CE"/>
    <w:rsid w:val="009C535B"/>
    <w:rsid w:val="009D7B73"/>
    <w:rsid w:val="009F1843"/>
    <w:rsid w:val="00A17281"/>
    <w:rsid w:val="00A47A32"/>
    <w:rsid w:val="00A77306"/>
    <w:rsid w:val="00A81A5F"/>
    <w:rsid w:val="00A97C58"/>
    <w:rsid w:val="00AC362E"/>
    <w:rsid w:val="00B02560"/>
    <w:rsid w:val="00B31EDD"/>
    <w:rsid w:val="00B36AFC"/>
    <w:rsid w:val="00B50E8C"/>
    <w:rsid w:val="00B90ED0"/>
    <w:rsid w:val="00BB73D2"/>
    <w:rsid w:val="00BC5FF1"/>
    <w:rsid w:val="00BD1FBE"/>
    <w:rsid w:val="00BD7ECF"/>
    <w:rsid w:val="00BF280B"/>
    <w:rsid w:val="00C02DFC"/>
    <w:rsid w:val="00C2303A"/>
    <w:rsid w:val="00C47A32"/>
    <w:rsid w:val="00C601BE"/>
    <w:rsid w:val="00C643DB"/>
    <w:rsid w:val="00C9227F"/>
    <w:rsid w:val="00CA7C77"/>
    <w:rsid w:val="00CB3D56"/>
    <w:rsid w:val="00CB496D"/>
    <w:rsid w:val="00CC377F"/>
    <w:rsid w:val="00CE7314"/>
    <w:rsid w:val="00D11A61"/>
    <w:rsid w:val="00D41C79"/>
    <w:rsid w:val="00D4287F"/>
    <w:rsid w:val="00D66111"/>
    <w:rsid w:val="00D84C0E"/>
    <w:rsid w:val="00D95A72"/>
    <w:rsid w:val="00DA5BDD"/>
    <w:rsid w:val="00DC04B8"/>
    <w:rsid w:val="00DD2193"/>
    <w:rsid w:val="00DF5FF8"/>
    <w:rsid w:val="00E22050"/>
    <w:rsid w:val="00E24340"/>
    <w:rsid w:val="00E26EC9"/>
    <w:rsid w:val="00E54B83"/>
    <w:rsid w:val="00E555AF"/>
    <w:rsid w:val="00E709FF"/>
    <w:rsid w:val="00E70FA9"/>
    <w:rsid w:val="00E76C59"/>
    <w:rsid w:val="00EA2EBE"/>
    <w:rsid w:val="00EA61BE"/>
    <w:rsid w:val="00EB0541"/>
    <w:rsid w:val="00EB55F5"/>
    <w:rsid w:val="00EB6917"/>
    <w:rsid w:val="00EB7287"/>
    <w:rsid w:val="00ED74BF"/>
    <w:rsid w:val="00F129EF"/>
    <w:rsid w:val="00F16FE4"/>
    <w:rsid w:val="00F17F4D"/>
    <w:rsid w:val="00F27E37"/>
    <w:rsid w:val="00F42596"/>
    <w:rsid w:val="00FA07E0"/>
    <w:rsid w:val="00FC0C69"/>
    <w:rsid w:val="00FC2BE0"/>
    <w:rsid w:val="00FE0F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lace"/>
  <w:smartTagType w:namespaceuri="urn:schemas-microsoft-com:office:smarttags" w:name="State"/>
  <w:smartTagType w:namespaceuri="urn:schemas-microsoft-com:office:smarttags" w:name="City"/>
  <w:shapeDefaults>
    <o:shapedefaults v:ext="edit" spidmax="2050"/>
    <o:shapelayout v:ext="edit">
      <o:idmap v:ext="edit" data="2"/>
    </o:shapelayout>
  </w:shapeDefaults>
  <w:decimalSymbol w:val="."/>
  <w:listSeparator w:val=","/>
  <w14:docId w14:val="440991D4"/>
  <w15:docId w15:val="{2D91D137-EFFA-4CBC-9D8C-6BF741271D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02DFC"/>
  </w:style>
  <w:style w:type="paragraph" w:styleId="Heading1">
    <w:name w:val="heading 1"/>
    <w:basedOn w:val="Normal"/>
    <w:next w:val="Normal"/>
    <w:qFormat/>
    <w:rsid w:val="00C02DFC"/>
    <w:pPr>
      <w:keepNext/>
      <w:outlineLvl w:val="0"/>
    </w:pPr>
    <w:rPr>
      <w:sz w:val="24"/>
    </w:rPr>
  </w:style>
  <w:style w:type="paragraph" w:styleId="Heading2">
    <w:name w:val="heading 2"/>
    <w:basedOn w:val="Normal"/>
    <w:next w:val="Normal"/>
    <w:qFormat/>
    <w:rsid w:val="00C02DFC"/>
    <w:pPr>
      <w:keepNext/>
      <w:outlineLvl w:val="1"/>
    </w:pPr>
    <w:rPr>
      <w:sz w:val="28"/>
    </w:rPr>
  </w:style>
  <w:style w:type="paragraph" w:styleId="Heading3">
    <w:name w:val="heading 3"/>
    <w:basedOn w:val="Normal"/>
    <w:next w:val="Normal"/>
    <w:qFormat/>
    <w:rsid w:val="00C02DFC"/>
    <w:pPr>
      <w:keepNext/>
      <w:jc w:val="center"/>
      <w:outlineLvl w:val="2"/>
    </w:pPr>
    <w:rPr>
      <w:b/>
      <w:sz w:val="28"/>
    </w:rPr>
  </w:style>
  <w:style w:type="paragraph" w:styleId="Heading4">
    <w:name w:val="heading 4"/>
    <w:basedOn w:val="Normal"/>
    <w:next w:val="Normal"/>
    <w:qFormat/>
    <w:rsid w:val="00C02DFC"/>
    <w:pPr>
      <w:keepNext/>
      <w:outlineLvl w:val="3"/>
    </w:pPr>
    <w:rPr>
      <w:b/>
      <w:sz w:val="32"/>
    </w:rPr>
  </w:style>
  <w:style w:type="paragraph" w:styleId="Heading5">
    <w:name w:val="heading 5"/>
    <w:basedOn w:val="Normal"/>
    <w:next w:val="Normal"/>
    <w:qFormat/>
    <w:rsid w:val="00C02DFC"/>
    <w:pPr>
      <w:keepNext/>
      <w:jc w:val="center"/>
      <w:outlineLvl w:val="4"/>
    </w:pPr>
    <w:rPr>
      <w:rFonts w:ascii="Arial" w:hAnsi="Arial"/>
      <w:b/>
      <w:sz w:val="28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rsid w:val="00C02DFC"/>
    <w:rPr>
      <w:b/>
      <w:sz w:val="28"/>
    </w:rPr>
  </w:style>
  <w:style w:type="paragraph" w:styleId="Header">
    <w:name w:val="header"/>
    <w:basedOn w:val="Normal"/>
    <w:rsid w:val="00C02DFC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C02DFC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sid w:val="00441BB3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rsid w:val="004C3E8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rsid w:val="007C7AA5"/>
    <w:rPr>
      <w:color w:val="0000FF"/>
      <w:u w:val="single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FC2BE0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FC2BE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709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2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Templates\Today%20Column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Today Column.dot</Template>
  <TotalTime>1</TotalTime>
  <Pages>1</Pages>
  <Words>315</Words>
  <Characters>1802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FAX COVER LETTER</vt:lpstr>
    </vt:vector>
  </TitlesOfParts>
  <Company>Village of Lake George</Company>
  <LinksUpToDate>false</LinksUpToDate>
  <CharactersWithSpaces>2113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FAX COVER LETTER</dc:title>
  <dc:subject/>
  <dc:creator>Sheryl</dc:creator>
  <cp:keywords/>
  <cp:lastModifiedBy>Payroll</cp:lastModifiedBy>
  <cp:revision>3</cp:revision>
  <cp:lastPrinted>2018-10-17T18:55:00Z</cp:lastPrinted>
  <dcterms:created xsi:type="dcterms:W3CDTF">2021-10-26T19:42:00Z</dcterms:created>
  <dcterms:modified xsi:type="dcterms:W3CDTF">2021-10-26T19:42:00Z</dcterms:modified>
</cp:coreProperties>
</file>